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40"/>
        <w:gridCol w:w="5040"/>
      </w:tblGrid>
      <w:tr w:rsidR="00AD0A42" w:rsidTr="004022EE">
        <w:trPr>
          <w:cantSplit/>
          <w:trHeight w:hRule="exact" w:val="2880"/>
        </w:trPr>
        <w:tc>
          <w:tcPr>
            <w:tcW w:w="5040" w:type="dxa"/>
          </w:tcPr>
          <w:p w:rsidR="00AD0A42" w:rsidRDefault="00641A2D" w:rsidP="00FF1AB3">
            <w:r>
              <w:rPr>
                <w:noProof/>
              </w:rPr>
              <w:drawing>
                <wp:anchor distT="0" distB="0" distL="114300" distR="114300" simplePos="0" relativeHeight="251635712" behindDoc="0" locked="0" layoutInCell="0" allowOverlap="1" wp14:anchorId="69DC8810" wp14:editId="4C5CBFA1">
                  <wp:simplePos x="0" y="0"/>
                  <wp:positionH relativeFrom="page">
                    <wp:posOffset>19685</wp:posOffset>
                  </wp:positionH>
                  <wp:positionV relativeFrom="page">
                    <wp:posOffset>-78740</wp:posOffset>
                  </wp:positionV>
                  <wp:extent cx="2967990" cy="1605280"/>
                  <wp:effectExtent l="19050" t="0" r="3810" b="0"/>
                  <wp:wrapNone/>
                  <wp:docPr id="1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0" allowOverlap="1" wp14:anchorId="5F49A8F6" wp14:editId="27E3BCCF">
                      <wp:simplePos x="0" y="0"/>
                      <wp:positionH relativeFrom="page">
                        <wp:posOffset>469265</wp:posOffset>
                      </wp:positionH>
                      <wp:positionV relativeFrom="page">
                        <wp:posOffset>171450</wp:posOffset>
                      </wp:positionV>
                      <wp:extent cx="2042160" cy="1094105"/>
                      <wp:effectExtent l="2540" t="0" r="3175" b="1270"/>
                      <wp:wrapNone/>
                      <wp:docPr id="20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3F9A" w:rsidRPr="00F83F9A" w:rsidRDefault="00F83F9A" w:rsidP="00F83F9A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F83F9A" w:rsidRDefault="00F83F9A" w:rsidP="00F83F9A"/>
                                <w:p w:rsidR="00F83F9A" w:rsidRDefault="00F83F9A" w:rsidP="00F83F9A">
                                  <w:r>
                                    <w:t>Mountain View Elementary</w:t>
                                  </w:r>
                                </w:p>
                                <w:p w:rsidR="00F83F9A" w:rsidRDefault="00641A2D" w:rsidP="00F83F9A">
                                  <w:hyperlink r:id="rId7" w:history="1">
                                    <w:r w:rsidR="00F83F9A" w:rsidRPr="00F91266">
                                      <w:rPr>
                                        <w:rStyle w:val="Hyperlink"/>
                                      </w:rPr>
                                      <w:t>jsmith@mv.wesd.org</w:t>
                                    </w:r>
                                  </w:hyperlink>
                                </w:p>
                                <w:p w:rsidR="00F83F9A" w:rsidRPr="00F83F9A" w:rsidRDefault="00F83F9A" w:rsidP="00F83F9A">
                                  <w:r>
                                    <w:t>(654) 321-1234</w:t>
                                  </w:r>
                                </w:p>
                                <w:p w:rsidR="00F83F9A" w:rsidRPr="00F83F9A" w:rsidRDefault="00F83F9A" w:rsidP="00F83F9A"/>
                                <w:p w:rsidR="00F83F9A" w:rsidRPr="00F83F9A" w:rsidRDefault="00F83F9A" w:rsidP="00F83F9A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49A8F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56" o:spid="_x0000_s1026" type="#_x0000_t202" style="position:absolute;left:0;text-align:left;margin-left:36.95pt;margin-top:13.5pt;width:160.8pt;height:86.15pt;z-index:25197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" o:allowincell="f" filled="f" stroked="f">
                      <v:textbox inset="3.6pt,,3.6pt">
                        <w:txbxContent>
                          <w:p w:rsidR="00F83F9A" w:rsidRPr="00F83F9A" w:rsidRDefault="00F83F9A" w:rsidP="00F83F9A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F83F9A" w:rsidRDefault="00F83F9A" w:rsidP="00F83F9A"/>
                          <w:p w:rsidR="00F83F9A" w:rsidRDefault="00F83F9A" w:rsidP="00F83F9A">
                            <w:r>
                              <w:t>Mountain View Elementary</w:t>
                            </w:r>
                          </w:p>
                          <w:p w:rsidR="00F83F9A" w:rsidRDefault="00641A2D" w:rsidP="00F83F9A">
                            <w:hyperlink r:id="rId8" w:history="1">
                              <w:r w:rsidR="00F83F9A" w:rsidRPr="00F91266">
                                <w:rPr>
                                  <w:rStyle w:val="Hyperlink"/>
                                </w:rPr>
                                <w:t>jsmith@mv.wesd.org</w:t>
                              </w:r>
                            </w:hyperlink>
                          </w:p>
                          <w:p w:rsidR="00F83F9A" w:rsidRPr="00F83F9A" w:rsidRDefault="00F83F9A" w:rsidP="00F83F9A">
                            <w:r>
                              <w:t>(654) 321-1234</w:t>
                            </w:r>
                          </w:p>
                          <w:p w:rsidR="00F83F9A" w:rsidRPr="00F83F9A" w:rsidRDefault="00F83F9A" w:rsidP="00F83F9A"/>
                          <w:p w:rsidR="00F83F9A" w:rsidRPr="00F83F9A" w:rsidRDefault="00F83F9A" w:rsidP="00F83F9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641A2D" w:rsidP="00FD74FA">
            <w:r w:rsidRPr="00641A2D">
              <mc:AlternateContent>
                <mc:Choice Requires="wps">
                  <w:drawing>
                    <wp:anchor distT="0" distB="0" distL="114300" distR="114300" simplePos="0" relativeHeight="251985920" behindDoc="0" locked="0" layoutInCell="0" allowOverlap="1" wp14:anchorId="74A3BFB2" wp14:editId="48FE0753">
                      <wp:simplePos x="0" y="0"/>
                      <wp:positionH relativeFrom="page">
                        <wp:posOffset>678180</wp:posOffset>
                      </wp:positionH>
                      <wp:positionV relativeFrom="page">
                        <wp:posOffset>149860</wp:posOffset>
                      </wp:positionV>
                      <wp:extent cx="2042160" cy="1094105"/>
                      <wp:effectExtent l="2540" t="0" r="3175" b="1270"/>
                      <wp:wrapNone/>
                      <wp:docPr id="21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9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3BFB2" id="_x0000_s1027" type="#_x0000_t202" style="position:absolute;left:0;text-align:left;margin-left:53.4pt;margin-top:11.8pt;width:160.8pt;height:86.15pt;z-index:25198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10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Pr="00641A2D">
              <w:drawing>
                <wp:anchor distT="0" distB="0" distL="114300" distR="114300" simplePos="0" relativeHeight="251984896" behindDoc="0" locked="0" layoutInCell="0" allowOverlap="1" wp14:anchorId="546BD823" wp14:editId="484FA083">
                  <wp:simplePos x="0" y="0"/>
                  <wp:positionH relativeFrom="page">
                    <wp:posOffset>228600</wp:posOffset>
                  </wp:positionH>
                  <wp:positionV relativeFrom="page">
                    <wp:posOffset>-100330</wp:posOffset>
                  </wp:positionV>
                  <wp:extent cx="2967990" cy="1605280"/>
                  <wp:effectExtent l="19050" t="0" r="3810" b="0"/>
                  <wp:wrapNone/>
                  <wp:docPr id="22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83F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0" allowOverlap="1" wp14:anchorId="31CDADB6" wp14:editId="3A8DFD14">
                      <wp:simplePos x="0" y="0"/>
                      <wp:positionH relativeFrom="page">
                        <wp:posOffset>4450715</wp:posOffset>
                      </wp:positionH>
                      <wp:positionV relativeFrom="page">
                        <wp:posOffset>848995</wp:posOffset>
                      </wp:positionV>
                      <wp:extent cx="2042160" cy="1094105"/>
                      <wp:effectExtent l="2540" t="1270" r="3175" b="0"/>
                      <wp:wrapNone/>
                      <wp:docPr id="19" name="Text Box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3F9A" w:rsidRPr="00F83F9A" w:rsidRDefault="00F83F9A" w:rsidP="00F83F9A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F83F9A" w:rsidRDefault="00F83F9A" w:rsidP="00F83F9A"/>
                                <w:p w:rsidR="00F83F9A" w:rsidRDefault="00F83F9A" w:rsidP="00F83F9A">
                                  <w:r>
                                    <w:t>Mountain View Elementary</w:t>
                                  </w:r>
                                </w:p>
                                <w:p w:rsidR="00F83F9A" w:rsidRDefault="00641A2D" w:rsidP="00F83F9A">
                                  <w:hyperlink r:id="rId11" w:history="1">
                                    <w:r w:rsidR="00F83F9A" w:rsidRPr="00F91266">
                                      <w:rPr>
                                        <w:rStyle w:val="Hyperlink"/>
                                      </w:rPr>
                                      <w:t>jsmith@mv.wesd.org</w:t>
                                    </w:r>
                                  </w:hyperlink>
                                </w:p>
                                <w:p w:rsidR="00F83F9A" w:rsidRPr="00F83F9A" w:rsidRDefault="00F83F9A" w:rsidP="00F83F9A">
                                  <w:r>
                                    <w:t>(654) 321-1234</w:t>
                                  </w:r>
                                </w:p>
                                <w:p w:rsidR="00F83F9A" w:rsidRPr="00F83F9A" w:rsidRDefault="00F83F9A" w:rsidP="00F83F9A"/>
                                <w:p w:rsidR="00F83F9A" w:rsidRPr="00F83F9A" w:rsidRDefault="00F83F9A" w:rsidP="00F83F9A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DADB6" id="Text Box 355" o:spid="_x0000_s1028" type="#_x0000_t202" style="position:absolute;left:0;text-align:left;margin-left:350.45pt;margin-top:66.85pt;width:160.8pt;height:86.15pt;z-index:25197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" o:allowincell="f" filled="f" stroked="f">
                      <v:textbox inset="3.6pt,,3.6pt">
                        <w:txbxContent>
                          <w:p w:rsidR="00F83F9A" w:rsidRPr="00F83F9A" w:rsidRDefault="00F83F9A" w:rsidP="00F83F9A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F83F9A" w:rsidRDefault="00F83F9A" w:rsidP="00F83F9A"/>
                          <w:p w:rsidR="00F83F9A" w:rsidRDefault="00F83F9A" w:rsidP="00F83F9A">
                            <w:r>
                              <w:t>Mountain View Elementary</w:t>
                            </w:r>
                          </w:p>
                          <w:p w:rsidR="00F83F9A" w:rsidRDefault="00641A2D" w:rsidP="00F83F9A">
                            <w:hyperlink r:id="rId12" w:history="1">
                              <w:r w:rsidR="00F83F9A" w:rsidRPr="00F91266">
                                <w:rPr>
                                  <w:rStyle w:val="Hyperlink"/>
                                </w:rPr>
                                <w:t>jsmith@mv.wesd.org</w:t>
                              </w:r>
                            </w:hyperlink>
                          </w:p>
                          <w:p w:rsidR="00F83F9A" w:rsidRPr="00F83F9A" w:rsidRDefault="00F83F9A" w:rsidP="00F83F9A">
                            <w:r>
                              <w:t>(654) 321-1234</w:t>
                            </w:r>
                          </w:p>
                          <w:p w:rsidR="00F83F9A" w:rsidRPr="00F83F9A" w:rsidRDefault="00F83F9A" w:rsidP="00F83F9A"/>
                          <w:p w:rsidR="00F83F9A" w:rsidRPr="00F83F9A" w:rsidRDefault="00F83F9A" w:rsidP="00F83F9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</w:tr>
      <w:tr w:rsidR="00AD0A42" w:rsidTr="00FF1AB3">
        <w:trPr>
          <w:cantSplit/>
          <w:trHeight w:hRule="exact" w:val="2880"/>
        </w:trPr>
        <w:tc>
          <w:tcPr>
            <w:tcW w:w="5040" w:type="dxa"/>
          </w:tcPr>
          <w:p w:rsidR="00AD0A42" w:rsidRDefault="00641A2D" w:rsidP="00FF1AB3">
            <w:r w:rsidRPr="00641A2D">
              <w:drawing>
                <wp:anchor distT="0" distB="0" distL="114300" distR="114300" simplePos="0" relativeHeight="251997184" behindDoc="0" locked="0" layoutInCell="0" allowOverlap="1" wp14:anchorId="5CB5B2C9" wp14:editId="4198A93A">
                  <wp:simplePos x="0" y="0"/>
                  <wp:positionH relativeFrom="page">
                    <wp:posOffset>19050</wp:posOffset>
                  </wp:positionH>
                  <wp:positionV relativeFrom="page">
                    <wp:posOffset>1835041</wp:posOffset>
                  </wp:positionV>
                  <wp:extent cx="2967990" cy="1605280"/>
                  <wp:effectExtent l="0" t="0" r="3810" b="0"/>
                  <wp:wrapNone/>
                  <wp:docPr id="32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41A2D">
              <w:drawing>
                <wp:anchor distT="0" distB="0" distL="114300" distR="114300" simplePos="0" relativeHeight="251987968" behindDoc="0" locked="0" layoutInCell="0" allowOverlap="1" wp14:anchorId="1A4AFA34" wp14:editId="496D5397">
                  <wp:simplePos x="0" y="0"/>
                  <wp:positionH relativeFrom="page">
                    <wp:posOffset>19050</wp:posOffset>
                  </wp:positionH>
                  <wp:positionV relativeFrom="page">
                    <wp:posOffset>-47625</wp:posOffset>
                  </wp:positionV>
                  <wp:extent cx="2967990" cy="1605280"/>
                  <wp:effectExtent l="19050" t="0" r="3810" b="0"/>
                  <wp:wrapNone/>
                  <wp:docPr id="26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41A2D">
              <mc:AlternateContent>
                <mc:Choice Requires="wps">
                  <w:drawing>
                    <wp:anchor distT="0" distB="0" distL="114300" distR="114300" simplePos="0" relativeHeight="251988992" behindDoc="0" locked="0" layoutInCell="0" allowOverlap="1" wp14:anchorId="022C9243" wp14:editId="02F3D5FB">
                      <wp:simplePos x="0" y="0"/>
                      <wp:positionH relativeFrom="page">
                        <wp:posOffset>468630</wp:posOffset>
                      </wp:positionH>
                      <wp:positionV relativeFrom="page">
                        <wp:posOffset>202565</wp:posOffset>
                      </wp:positionV>
                      <wp:extent cx="2042160" cy="1094105"/>
                      <wp:effectExtent l="2540" t="0" r="3175" b="1270"/>
                      <wp:wrapNone/>
                      <wp:docPr id="25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13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2C9243" id="_x0000_s1029" type="#_x0000_t202" style="position:absolute;left:0;text-align:left;margin-left:36.9pt;margin-top:15.95pt;width:160.8pt;height:86.15pt;z-index:25198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14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641A2D" w:rsidP="00FF1AB3">
            <w:r w:rsidRPr="00641A2D">
              <mc:AlternateContent>
                <mc:Choice Requires="wps">
                  <w:drawing>
                    <wp:anchor distT="0" distB="0" distL="114300" distR="114300" simplePos="0" relativeHeight="251992064" behindDoc="0" locked="0" layoutInCell="0" allowOverlap="1" wp14:anchorId="5F64B628" wp14:editId="35AD014E">
                      <wp:simplePos x="0" y="0"/>
                      <wp:positionH relativeFrom="page">
                        <wp:posOffset>678180</wp:posOffset>
                      </wp:positionH>
                      <wp:positionV relativeFrom="page">
                        <wp:posOffset>187960</wp:posOffset>
                      </wp:positionV>
                      <wp:extent cx="2042160" cy="1094105"/>
                      <wp:effectExtent l="2540" t="0" r="3175" b="1270"/>
                      <wp:wrapNone/>
                      <wp:docPr id="27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15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4B628" id="_x0000_s1030" type="#_x0000_t202" style="position:absolute;left:0;text-align:left;margin-left:53.4pt;margin-top:14.8pt;width:160.8pt;height:86.15pt;z-index:25199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16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Pr="00641A2D">
              <w:drawing>
                <wp:anchor distT="0" distB="0" distL="114300" distR="114300" simplePos="0" relativeHeight="251991040" behindDoc="0" locked="0" layoutInCell="0" allowOverlap="1" wp14:anchorId="4917EB4C" wp14:editId="35AA93E8">
                  <wp:simplePos x="0" y="0"/>
                  <wp:positionH relativeFrom="page">
                    <wp:posOffset>228600</wp:posOffset>
                  </wp:positionH>
                  <wp:positionV relativeFrom="page">
                    <wp:posOffset>-62230</wp:posOffset>
                  </wp:positionV>
                  <wp:extent cx="2967990" cy="1605280"/>
                  <wp:effectExtent l="19050" t="0" r="3810" b="0"/>
                  <wp:wrapNone/>
                  <wp:docPr id="28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83F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0" allowOverlap="1" wp14:anchorId="6BF90831" wp14:editId="4BBC22A1">
                      <wp:simplePos x="0" y="0"/>
                      <wp:positionH relativeFrom="page">
                        <wp:posOffset>4431665</wp:posOffset>
                      </wp:positionH>
                      <wp:positionV relativeFrom="page">
                        <wp:posOffset>2657475</wp:posOffset>
                      </wp:positionV>
                      <wp:extent cx="2042160" cy="1094105"/>
                      <wp:effectExtent l="2540" t="0" r="3175" b="1270"/>
                      <wp:wrapNone/>
                      <wp:docPr id="17" name="Text Box 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3F9A" w:rsidRPr="00F83F9A" w:rsidRDefault="00F83F9A" w:rsidP="00F83F9A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F83F9A" w:rsidRDefault="00F83F9A" w:rsidP="00F83F9A"/>
                                <w:p w:rsidR="00F83F9A" w:rsidRDefault="00F83F9A" w:rsidP="00F83F9A">
                                  <w:r>
                                    <w:t>Mountain View Elementary</w:t>
                                  </w:r>
                                </w:p>
                                <w:p w:rsidR="00F83F9A" w:rsidRDefault="00641A2D" w:rsidP="00F83F9A">
                                  <w:hyperlink r:id="rId17" w:history="1">
                                    <w:r w:rsidR="00F83F9A" w:rsidRPr="00F91266">
                                      <w:rPr>
                                        <w:rStyle w:val="Hyperlink"/>
                                      </w:rPr>
                                      <w:t>jsmith@mv.wesd.org</w:t>
                                    </w:r>
                                  </w:hyperlink>
                                </w:p>
                                <w:p w:rsidR="00F83F9A" w:rsidRPr="00F83F9A" w:rsidRDefault="00F83F9A" w:rsidP="00F83F9A">
                                  <w:r>
                                    <w:t>(654) 321-1234</w:t>
                                  </w:r>
                                </w:p>
                                <w:p w:rsidR="00F83F9A" w:rsidRPr="00F83F9A" w:rsidRDefault="00F83F9A" w:rsidP="00F83F9A"/>
                                <w:p w:rsidR="00F83F9A" w:rsidRPr="00F83F9A" w:rsidRDefault="00F83F9A" w:rsidP="00F83F9A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90831" id="Text Box 357" o:spid="_x0000_s1031" type="#_x0000_t202" style="position:absolute;left:0;text-align:left;margin-left:348.95pt;margin-top:209.25pt;width:160.8pt;height:86.15pt;z-index:25197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" o:allowincell="f" filled="f" stroked="f">
                      <v:textbox inset="3.6pt,,3.6pt">
                        <w:txbxContent>
                          <w:p w:rsidR="00F83F9A" w:rsidRPr="00F83F9A" w:rsidRDefault="00F83F9A" w:rsidP="00F83F9A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F83F9A" w:rsidRDefault="00F83F9A" w:rsidP="00F83F9A"/>
                          <w:p w:rsidR="00F83F9A" w:rsidRDefault="00F83F9A" w:rsidP="00F83F9A">
                            <w:r>
                              <w:t>Mountain View Elementary</w:t>
                            </w:r>
                          </w:p>
                          <w:p w:rsidR="00F83F9A" w:rsidRDefault="00641A2D" w:rsidP="00F83F9A">
                            <w:hyperlink r:id="rId18" w:history="1">
                              <w:r w:rsidR="00F83F9A" w:rsidRPr="00F91266">
                                <w:rPr>
                                  <w:rStyle w:val="Hyperlink"/>
                                </w:rPr>
                                <w:t>jsmith@mv.wesd.org</w:t>
                              </w:r>
                            </w:hyperlink>
                          </w:p>
                          <w:p w:rsidR="00F83F9A" w:rsidRPr="00F83F9A" w:rsidRDefault="00F83F9A" w:rsidP="00F83F9A">
                            <w:r>
                              <w:t>(654) 321-1234</w:t>
                            </w:r>
                          </w:p>
                          <w:p w:rsidR="00F83F9A" w:rsidRPr="00F83F9A" w:rsidRDefault="00F83F9A" w:rsidP="00F83F9A"/>
                          <w:p w:rsidR="00F83F9A" w:rsidRPr="00F83F9A" w:rsidRDefault="00F83F9A" w:rsidP="00F83F9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</w:tr>
      <w:tr w:rsidR="00AD0A42" w:rsidTr="00FF1AB3">
        <w:trPr>
          <w:cantSplit/>
          <w:trHeight w:hRule="exact" w:val="2880"/>
        </w:trPr>
        <w:tc>
          <w:tcPr>
            <w:tcW w:w="5040" w:type="dxa"/>
          </w:tcPr>
          <w:p w:rsidR="00AD0A42" w:rsidRDefault="00641A2D" w:rsidP="00FF1AB3">
            <w:r w:rsidRPr="00641A2D">
              <w:drawing>
                <wp:anchor distT="0" distB="0" distL="114300" distR="114300" simplePos="0" relativeHeight="252000256" behindDoc="0" locked="0" layoutInCell="0" allowOverlap="1" wp14:anchorId="69363BC7" wp14:editId="60A02685">
                  <wp:simplePos x="0" y="0"/>
                  <wp:positionH relativeFrom="page">
                    <wp:posOffset>19050</wp:posOffset>
                  </wp:positionH>
                  <wp:positionV relativeFrom="page">
                    <wp:posOffset>1818749</wp:posOffset>
                  </wp:positionV>
                  <wp:extent cx="2967990" cy="1605280"/>
                  <wp:effectExtent l="0" t="0" r="3810" b="0"/>
                  <wp:wrapNone/>
                  <wp:docPr id="34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41A2D">
              <mc:AlternateContent>
                <mc:Choice Requires="wps">
                  <w:drawing>
                    <wp:anchor distT="0" distB="0" distL="114300" distR="114300" simplePos="0" relativeHeight="251998208" behindDoc="0" locked="0" layoutInCell="0" allowOverlap="1" wp14:anchorId="319C14A9" wp14:editId="4BD166BE">
                      <wp:simplePos x="0" y="0"/>
                      <wp:positionH relativeFrom="page">
                        <wp:posOffset>468630</wp:posOffset>
                      </wp:positionH>
                      <wp:positionV relativeFrom="page">
                        <wp:posOffset>255796</wp:posOffset>
                      </wp:positionV>
                      <wp:extent cx="2042160" cy="1094105"/>
                      <wp:effectExtent l="0" t="0" r="0" b="0"/>
                      <wp:wrapNone/>
                      <wp:docPr id="31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19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9C14A9" id="_x0000_s1032" type="#_x0000_t202" style="position:absolute;left:0;text-align:left;margin-left:36.9pt;margin-top:20.15pt;width:160.8pt;height:86.15pt;z-index:25199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20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641A2D" w:rsidP="00FF1AB3">
            <w:r w:rsidRPr="00641A2D">
              <w:drawing>
                <wp:anchor distT="0" distB="0" distL="114300" distR="114300" simplePos="0" relativeHeight="251994112" behindDoc="0" locked="0" layoutInCell="0" allowOverlap="1" wp14:anchorId="3B5F6E93" wp14:editId="5721D84A">
                  <wp:simplePos x="0" y="0"/>
                  <wp:positionH relativeFrom="page">
                    <wp:posOffset>228600</wp:posOffset>
                  </wp:positionH>
                  <wp:positionV relativeFrom="page">
                    <wp:posOffset>23495</wp:posOffset>
                  </wp:positionV>
                  <wp:extent cx="2967990" cy="1605280"/>
                  <wp:effectExtent l="19050" t="0" r="3810" b="0"/>
                  <wp:wrapNone/>
                  <wp:docPr id="30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41A2D">
              <mc:AlternateContent>
                <mc:Choice Requires="wps">
                  <w:drawing>
                    <wp:anchor distT="0" distB="0" distL="114300" distR="114300" simplePos="0" relativeHeight="251995136" behindDoc="0" locked="0" layoutInCell="0" allowOverlap="1" wp14:anchorId="48737562" wp14:editId="106B1D07">
                      <wp:simplePos x="0" y="0"/>
                      <wp:positionH relativeFrom="page">
                        <wp:posOffset>678180</wp:posOffset>
                      </wp:positionH>
                      <wp:positionV relativeFrom="page">
                        <wp:posOffset>273685</wp:posOffset>
                      </wp:positionV>
                      <wp:extent cx="2042160" cy="1094105"/>
                      <wp:effectExtent l="2540" t="0" r="3175" b="1270"/>
                      <wp:wrapNone/>
                      <wp:docPr id="29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21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37562" id="_x0000_s1033" type="#_x0000_t202" style="position:absolute;left:0;text-align:left;margin-left:53.4pt;margin-top:21.55pt;width:160.8pt;height:86.15pt;z-index:25199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22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F83F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0" allowOverlap="1" wp14:anchorId="784542A6" wp14:editId="141AC17C">
                      <wp:simplePos x="0" y="0"/>
                      <wp:positionH relativeFrom="page">
                        <wp:posOffset>4441190</wp:posOffset>
                      </wp:positionH>
                      <wp:positionV relativeFrom="page">
                        <wp:posOffset>4476750</wp:posOffset>
                      </wp:positionV>
                      <wp:extent cx="2042160" cy="1094105"/>
                      <wp:effectExtent l="2540" t="0" r="3175" b="1270"/>
                      <wp:wrapNone/>
                      <wp:docPr id="15" name="Text Box 3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3F9A" w:rsidRPr="00F83F9A" w:rsidRDefault="00F83F9A" w:rsidP="00F83F9A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F83F9A" w:rsidRDefault="00F83F9A" w:rsidP="00F83F9A"/>
                                <w:p w:rsidR="00F83F9A" w:rsidRDefault="00F83F9A" w:rsidP="00F83F9A">
                                  <w:r>
                                    <w:t>Mountain View Elementary</w:t>
                                  </w:r>
                                </w:p>
                                <w:p w:rsidR="00F83F9A" w:rsidRDefault="00641A2D" w:rsidP="00F83F9A">
                                  <w:hyperlink r:id="rId23" w:history="1">
                                    <w:r w:rsidR="00F83F9A" w:rsidRPr="00F91266">
                                      <w:rPr>
                                        <w:rStyle w:val="Hyperlink"/>
                                      </w:rPr>
                                      <w:t>jsmith@mv.wesd.org</w:t>
                                    </w:r>
                                  </w:hyperlink>
                                </w:p>
                                <w:p w:rsidR="00F83F9A" w:rsidRPr="00F83F9A" w:rsidRDefault="00F83F9A" w:rsidP="00F83F9A">
                                  <w:r>
                                    <w:t>(654) 321-1234</w:t>
                                  </w:r>
                                </w:p>
                                <w:p w:rsidR="00F83F9A" w:rsidRPr="00F83F9A" w:rsidRDefault="00F83F9A" w:rsidP="00F83F9A"/>
                                <w:p w:rsidR="00F83F9A" w:rsidRPr="00F83F9A" w:rsidRDefault="00F83F9A" w:rsidP="00F83F9A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542A6" id="Text Box 360" o:spid="_x0000_s1034" type="#_x0000_t202" style="position:absolute;left:0;text-align:left;margin-left:349.7pt;margin-top:352.5pt;width:160.8pt;height:86.15pt;z-index:25197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" o:allowincell="f" filled="f" stroked="f">
                      <v:textbox inset="3.6pt,,3.6pt">
                        <w:txbxContent>
                          <w:p w:rsidR="00F83F9A" w:rsidRPr="00F83F9A" w:rsidRDefault="00F83F9A" w:rsidP="00F83F9A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F83F9A" w:rsidRDefault="00F83F9A" w:rsidP="00F83F9A"/>
                          <w:p w:rsidR="00F83F9A" w:rsidRDefault="00F83F9A" w:rsidP="00F83F9A">
                            <w:r>
                              <w:t>Mountain View Elementary</w:t>
                            </w:r>
                          </w:p>
                          <w:p w:rsidR="00F83F9A" w:rsidRDefault="00641A2D" w:rsidP="00F83F9A">
                            <w:hyperlink r:id="rId24" w:history="1">
                              <w:r w:rsidR="00F83F9A" w:rsidRPr="00F91266">
                                <w:rPr>
                                  <w:rStyle w:val="Hyperlink"/>
                                </w:rPr>
                                <w:t>jsmith@mv.wesd.org</w:t>
                              </w:r>
                            </w:hyperlink>
                          </w:p>
                          <w:p w:rsidR="00F83F9A" w:rsidRPr="00F83F9A" w:rsidRDefault="00F83F9A" w:rsidP="00F83F9A">
                            <w:r>
                              <w:t>(654) 321-1234</w:t>
                            </w:r>
                          </w:p>
                          <w:p w:rsidR="00F83F9A" w:rsidRPr="00F83F9A" w:rsidRDefault="00F83F9A" w:rsidP="00F83F9A"/>
                          <w:p w:rsidR="00F83F9A" w:rsidRPr="00F83F9A" w:rsidRDefault="00F83F9A" w:rsidP="00F83F9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</w:tr>
      <w:tr w:rsidR="00AD0A42" w:rsidTr="00FF1AB3">
        <w:trPr>
          <w:cantSplit/>
          <w:trHeight w:hRule="exact" w:val="2880"/>
        </w:trPr>
        <w:tc>
          <w:tcPr>
            <w:tcW w:w="5040" w:type="dxa"/>
          </w:tcPr>
          <w:p w:rsidR="00AD0A42" w:rsidRDefault="00641A2D" w:rsidP="00FF1AB3">
            <w:r w:rsidRPr="00641A2D">
              <mc:AlternateContent>
                <mc:Choice Requires="wps">
                  <w:drawing>
                    <wp:anchor distT="0" distB="0" distL="114300" distR="114300" simplePos="0" relativeHeight="252001280" behindDoc="0" locked="0" layoutInCell="0" allowOverlap="1" wp14:anchorId="617D6A2B" wp14:editId="235ECF56">
                      <wp:simplePos x="0" y="0"/>
                      <wp:positionH relativeFrom="page">
                        <wp:posOffset>468630</wp:posOffset>
                      </wp:positionH>
                      <wp:positionV relativeFrom="page">
                        <wp:posOffset>240139</wp:posOffset>
                      </wp:positionV>
                      <wp:extent cx="2042160" cy="1094105"/>
                      <wp:effectExtent l="0" t="0" r="0" b="0"/>
                      <wp:wrapNone/>
                      <wp:docPr id="33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25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7D6A2B" id="_x0000_s1035" type="#_x0000_t202" style="position:absolute;left:0;text-align:left;margin-left:36.9pt;margin-top:18.9pt;width:160.8pt;height:86.15pt;z-index:25200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26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F83F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0" allowOverlap="1" wp14:anchorId="689CD727" wp14:editId="63F6E1AF">
                      <wp:simplePos x="0" y="0"/>
                      <wp:positionH relativeFrom="page">
                        <wp:posOffset>1250315</wp:posOffset>
                      </wp:positionH>
                      <wp:positionV relativeFrom="page">
                        <wp:posOffset>6324600</wp:posOffset>
                      </wp:positionV>
                      <wp:extent cx="2042160" cy="1094105"/>
                      <wp:effectExtent l="2540" t="0" r="3175" b="1270"/>
                      <wp:wrapNone/>
                      <wp:docPr id="14" name="Text Box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3F9A" w:rsidRPr="00F83F9A" w:rsidRDefault="00F83F9A" w:rsidP="00F83F9A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F83F9A" w:rsidRDefault="00F83F9A" w:rsidP="00F83F9A"/>
                                <w:p w:rsidR="00F83F9A" w:rsidRDefault="00F83F9A" w:rsidP="00F83F9A">
                                  <w:r>
                                    <w:t>Mountain View Elementary</w:t>
                                  </w:r>
                                </w:p>
                                <w:p w:rsidR="00F83F9A" w:rsidRDefault="00641A2D" w:rsidP="00F83F9A">
                                  <w:hyperlink r:id="rId27" w:history="1">
                                    <w:r w:rsidR="00F83F9A" w:rsidRPr="00F91266">
                                      <w:rPr>
                                        <w:rStyle w:val="Hyperlink"/>
                                      </w:rPr>
                                      <w:t>jsmith@mv.wesd.org</w:t>
                                    </w:r>
                                  </w:hyperlink>
                                </w:p>
                                <w:p w:rsidR="00F83F9A" w:rsidRPr="00F83F9A" w:rsidRDefault="00F83F9A" w:rsidP="00F83F9A">
                                  <w:r>
                                    <w:t>(654) 321-1234</w:t>
                                  </w:r>
                                </w:p>
                                <w:p w:rsidR="00F83F9A" w:rsidRPr="00F83F9A" w:rsidRDefault="00F83F9A" w:rsidP="00F83F9A"/>
                                <w:p w:rsidR="00F83F9A" w:rsidRPr="00F83F9A" w:rsidRDefault="00F83F9A" w:rsidP="00F83F9A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9CD727" id="Text Box 361" o:spid="_x0000_s1036" type="#_x0000_t202" style="position:absolute;left:0;text-align:left;margin-left:98.45pt;margin-top:498pt;width:160.8pt;height:86.15pt;z-index:25198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" o:allowincell="f" filled="f" stroked="f">
                      <v:textbox inset="3.6pt,,3.6pt">
                        <w:txbxContent>
                          <w:p w:rsidR="00F83F9A" w:rsidRPr="00F83F9A" w:rsidRDefault="00F83F9A" w:rsidP="00F83F9A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F83F9A" w:rsidRDefault="00F83F9A" w:rsidP="00F83F9A"/>
                          <w:p w:rsidR="00F83F9A" w:rsidRDefault="00F83F9A" w:rsidP="00F83F9A">
                            <w:r>
                              <w:t>Mountain View Elementary</w:t>
                            </w:r>
                          </w:p>
                          <w:p w:rsidR="00F83F9A" w:rsidRDefault="00641A2D" w:rsidP="00F83F9A">
                            <w:hyperlink r:id="rId28" w:history="1">
                              <w:r w:rsidR="00F83F9A" w:rsidRPr="00F91266">
                                <w:rPr>
                                  <w:rStyle w:val="Hyperlink"/>
                                </w:rPr>
                                <w:t>jsmith@mv.wesd.org</w:t>
                              </w:r>
                            </w:hyperlink>
                          </w:p>
                          <w:p w:rsidR="00F83F9A" w:rsidRPr="00F83F9A" w:rsidRDefault="00F83F9A" w:rsidP="00F83F9A">
                            <w:r>
                              <w:t>(654) 321-1234</w:t>
                            </w:r>
                          </w:p>
                          <w:p w:rsidR="00F83F9A" w:rsidRPr="00F83F9A" w:rsidRDefault="00F83F9A" w:rsidP="00F83F9A"/>
                          <w:p w:rsidR="00F83F9A" w:rsidRPr="00F83F9A" w:rsidRDefault="00F83F9A" w:rsidP="00F83F9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641A2D" w:rsidP="00FF1AB3">
            <w:r w:rsidRPr="00641A2D">
              <mc:AlternateContent>
                <mc:Choice Requires="wps">
                  <w:drawing>
                    <wp:anchor distT="0" distB="0" distL="114300" distR="114300" simplePos="0" relativeHeight="252004352" behindDoc="0" locked="0" layoutInCell="0" allowOverlap="1" wp14:anchorId="0DE93FAB" wp14:editId="483C2DFB">
                      <wp:simplePos x="0" y="0"/>
                      <wp:positionH relativeFrom="page">
                        <wp:posOffset>678180</wp:posOffset>
                      </wp:positionH>
                      <wp:positionV relativeFrom="page">
                        <wp:posOffset>265430</wp:posOffset>
                      </wp:positionV>
                      <wp:extent cx="2042160" cy="1094105"/>
                      <wp:effectExtent l="0" t="0" r="0" b="0"/>
                      <wp:wrapNone/>
                      <wp:docPr id="35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29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E93FAB" id="_x0000_s1037" type="#_x0000_t202" style="position:absolute;left:0;text-align:left;margin-left:53.4pt;margin-top:20.9pt;width:160.8pt;height:86.15pt;z-index:25200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30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Pr="00641A2D">
              <w:drawing>
                <wp:anchor distT="0" distB="0" distL="114300" distR="114300" simplePos="0" relativeHeight="252003328" behindDoc="0" locked="0" layoutInCell="0" allowOverlap="1" wp14:anchorId="23F3457F" wp14:editId="46BDE8EF">
                  <wp:simplePos x="0" y="0"/>
                  <wp:positionH relativeFrom="page">
                    <wp:posOffset>228600</wp:posOffset>
                  </wp:positionH>
                  <wp:positionV relativeFrom="page">
                    <wp:posOffset>15349</wp:posOffset>
                  </wp:positionV>
                  <wp:extent cx="2967990" cy="1605280"/>
                  <wp:effectExtent l="0" t="0" r="3810" b="0"/>
                  <wp:wrapNone/>
                  <wp:docPr id="36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83F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0" allowOverlap="1" wp14:anchorId="68AC210A" wp14:editId="2E7C6AA1">
                      <wp:simplePos x="0" y="0"/>
                      <wp:positionH relativeFrom="page">
                        <wp:posOffset>4441190</wp:posOffset>
                      </wp:positionH>
                      <wp:positionV relativeFrom="page">
                        <wp:posOffset>6315075</wp:posOffset>
                      </wp:positionV>
                      <wp:extent cx="2042160" cy="1094105"/>
                      <wp:effectExtent l="2540" t="0" r="3175" b="1270"/>
                      <wp:wrapNone/>
                      <wp:docPr id="13" name="Text Box 3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3F9A" w:rsidRPr="00F83F9A" w:rsidRDefault="00F83F9A" w:rsidP="00F83F9A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F83F9A" w:rsidRDefault="00F83F9A" w:rsidP="00F83F9A"/>
                                <w:p w:rsidR="00F83F9A" w:rsidRDefault="00F83F9A" w:rsidP="00F83F9A">
                                  <w:r>
                                    <w:t>Mountain View Elementary</w:t>
                                  </w:r>
                                </w:p>
                                <w:p w:rsidR="00F83F9A" w:rsidRDefault="00641A2D" w:rsidP="00F83F9A">
                                  <w:hyperlink r:id="rId31" w:history="1">
                                    <w:r w:rsidR="00F83F9A" w:rsidRPr="00F91266">
                                      <w:rPr>
                                        <w:rStyle w:val="Hyperlink"/>
                                      </w:rPr>
                                      <w:t>jsmith@mv.wesd.org</w:t>
                                    </w:r>
                                  </w:hyperlink>
                                </w:p>
                                <w:p w:rsidR="00F83F9A" w:rsidRPr="00F83F9A" w:rsidRDefault="00F83F9A" w:rsidP="00F83F9A">
                                  <w:r>
                                    <w:t>(654) 321-1234</w:t>
                                  </w:r>
                                </w:p>
                                <w:p w:rsidR="00F83F9A" w:rsidRPr="00F83F9A" w:rsidRDefault="00F83F9A" w:rsidP="00F83F9A"/>
                                <w:p w:rsidR="00F83F9A" w:rsidRPr="00F83F9A" w:rsidRDefault="00F83F9A" w:rsidP="00F83F9A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AC210A" id="Text Box 359" o:spid="_x0000_s1038" type="#_x0000_t202" style="position:absolute;left:0;text-align:left;margin-left:349.7pt;margin-top:497.25pt;width:160.8pt;height:86.15pt;z-index:25197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" o:allowincell="f" filled="f" stroked="f">
                      <v:textbox inset="3.6pt,,3.6pt">
                        <w:txbxContent>
                          <w:p w:rsidR="00F83F9A" w:rsidRPr="00F83F9A" w:rsidRDefault="00F83F9A" w:rsidP="00F83F9A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F83F9A" w:rsidRDefault="00F83F9A" w:rsidP="00F83F9A"/>
                          <w:p w:rsidR="00F83F9A" w:rsidRDefault="00F83F9A" w:rsidP="00F83F9A">
                            <w:r>
                              <w:t>Mountain View Elementary</w:t>
                            </w:r>
                          </w:p>
                          <w:p w:rsidR="00F83F9A" w:rsidRDefault="00641A2D" w:rsidP="00F83F9A">
                            <w:hyperlink r:id="rId32" w:history="1">
                              <w:r w:rsidR="00F83F9A" w:rsidRPr="00F91266">
                                <w:rPr>
                                  <w:rStyle w:val="Hyperlink"/>
                                </w:rPr>
                                <w:t>jsmith@mv.wesd.org</w:t>
                              </w:r>
                            </w:hyperlink>
                          </w:p>
                          <w:p w:rsidR="00F83F9A" w:rsidRPr="00F83F9A" w:rsidRDefault="00F83F9A" w:rsidP="00F83F9A">
                            <w:r>
                              <w:t>(654) 321-1234</w:t>
                            </w:r>
                          </w:p>
                          <w:p w:rsidR="00F83F9A" w:rsidRPr="00F83F9A" w:rsidRDefault="00F83F9A" w:rsidP="00F83F9A"/>
                          <w:p w:rsidR="00F83F9A" w:rsidRPr="00F83F9A" w:rsidRDefault="00F83F9A" w:rsidP="00F83F9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bookmarkStart w:id="0" w:name="_GoBack"/>
        <w:bookmarkEnd w:id="0"/>
      </w:tr>
      <w:tr w:rsidR="00AD0A42" w:rsidTr="00FF1AB3">
        <w:trPr>
          <w:cantSplit/>
          <w:trHeight w:hRule="exact" w:val="2880"/>
        </w:trPr>
        <w:tc>
          <w:tcPr>
            <w:tcW w:w="5040" w:type="dxa"/>
          </w:tcPr>
          <w:p w:rsidR="00AD0A42" w:rsidRDefault="00641A2D" w:rsidP="00FF1AB3">
            <w:r w:rsidRPr="00641A2D">
              <w:drawing>
                <wp:anchor distT="0" distB="0" distL="114300" distR="114300" simplePos="0" relativeHeight="252006400" behindDoc="0" locked="0" layoutInCell="0" allowOverlap="1" wp14:anchorId="73DB1E2C" wp14:editId="38217B6A">
                  <wp:simplePos x="0" y="0"/>
                  <wp:positionH relativeFrom="page">
                    <wp:posOffset>9525</wp:posOffset>
                  </wp:positionH>
                  <wp:positionV relativeFrom="page">
                    <wp:posOffset>7620</wp:posOffset>
                  </wp:positionV>
                  <wp:extent cx="2967990" cy="1605280"/>
                  <wp:effectExtent l="19050" t="0" r="3810" b="0"/>
                  <wp:wrapNone/>
                  <wp:docPr id="38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41A2D">
              <mc:AlternateContent>
                <mc:Choice Requires="wps">
                  <w:drawing>
                    <wp:anchor distT="0" distB="0" distL="114300" distR="114300" simplePos="0" relativeHeight="252007424" behindDoc="0" locked="0" layoutInCell="0" allowOverlap="1" wp14:anchorId="47F28259" wp14:editId="3D7F6EF8">
                      <wp:simplePos x="0" y="0"/>
                      <wp:positionH relativeFrom="page">
                        <wp:posOffset>459105</wp:posOffset>
                      </wp:positionH>
                      <wp:positionV relativeFrom="page">
                        <wp:posOffset>257810</wp:posOffset>
                      </wp:positionV>
                      <wp:extent cx="2042160" cy="1094105"/>
                      <wp:effectExtent l="2540" t="0" r="3175" b="1270"/>
                      <wp:wrapNone/>
                      <wp:docPr id="37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33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F28259" id="_x0000_s1039" type="#_x0000_t202" style="position:absolute;left:0;text-align:left;margin-left:36.15pt;margin-top:20.3pt;width:160.8pt;height:86.15pt;z-index:25200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34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F83F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0" allowOverlap="1" wp14:anchorId="3651CA75" wp14:editId="7AD0A984">
                      <wp:simplePos x="0" y="0"/>
                      <wp:positionH relativeFrom="page">
                        <wp:posOffset>1240790</wp:posOffset>
                      </wp:positionH>
                      <wp:positionV relativeFrom="page">
                        <wp:posOffset>8162925</wp:posOffset>
                      </wp:positionV>
                      <wp:extent cx="2042160" cy="1094105"/>
                      <wp:effectExtent l="2540" t="0" r="3175" b="1270"/>
                      <wp:wrapNone/>
                      <wp:docPr id="4" name="Text Box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3F9A" w:rsidRPr="00F83F9A" w:rsidRDefault="00F83F9A" w:rsidP="00F83F9A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F83F9A" w:rsidRDefault="00F83F9A" w:rsidP="00F83F9A"/>
                                <w:p w:rsidR="00F83F9A" w:rsidRDefault="00F83F9A" w:rsidP="00F83F9A">
                                  <w:r>
                                    <w:t>Mountain View Elementary</w:t>
                                  </w:r>
                                </w:p>
                                <w:p w:rsidR="00F83F9A" w:rsidRDefault="00641A2D" w:rsidP="00F83F9A">
                                  <w:hyperlink r:id="rId35" w:history="1">
                                    <w:r w:rsidR="00F83F9A" w:rsidRPr="00F91266">
                                      <w:rPr>
                                        <w:rStyle w:val="Hyperlink"/>
                                      </w:rPr>
                                      <w:t>jsmith@mv.wesd.org</w:t>
                                    </w:r>
                                  </w:hyperlink>
                                </w:p>
                                <w:p w:rsidR="00F83F9A" w:rsidRPr="00F83F9A" w:rsidRDefault="00F83F9A" w:rsidP="00F83F9A">
                                  <w:r>
                                    <w:t>(654) 321-1234</w:t>
                                  </w:r>
                                </w:p>
                                <w:p w:rsidR="00F83F9A" w:rsidRPr="00F83F9A" w:rsidRDefault="00F83F9A" w:rsidP="00F83F9A"/>
                                <w:p w:rsidR="00F83F9A" w:rsidRPr="00F83F9A" w:rsidRDefault="00F83F9A" w:rsidP="00F83F9A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51CA75" id="Text Box 363" o:spid="_x0000_s1040" type="#_x0000_t202" style="position:absolute;left:0;text-align:left;margin-left:97.7pt;margin-top:642.75pt;width:160.8pt;height:86.15pt;z-index:25198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" o:allowincell="f" filled="f" stroked="f">
                      <v:textbox inset="3.6pt,,3.6pt">
                        <w:txbxContent>
                          <w:p w:rsidR="00F83F9A" w:rsidRPr="00F83F9A" w:rsidRDefault="00F83F9A" w:rsidP="00F83F9A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F83F9A" w:rsidRDefault="00F83F9A" w:rsidP="00F83F9A"/>
                          <w:p w:rsidR="00F83F9A" w:rsidRDefault="00F83F9A" w:rsidP="00F83F9A">
                            <w:r>
                              <w:t>Mountain View Elementary</w:t>
                            </w:r>
                          </w:p>
                          <w:p w:rsidR="00F83F9A" w:rsidRDefault="00641A2D" w:rsidP="00F83F9A">
                            <w:hyperlink r:id="rId36" w:history="1">
                              <w:r w:rsidR="00F83F9A" w:rsidRPr="00F91266">
                                <w:rPr>
                                  <w:rStyle w:val="Hyperlink"/>
                                </w:rPr>
                                <w:t>jsmith@mv.wesd.org</w:t>
                              </w:r>
                            </w:hyperlink>
                          </w:p>
                          <w:p w:rsidR="00F83F9A" w:rsidRPr="00F83F9A" w:rsidRDefault="00F83F9A" w:rsidP="00F83F9A">
                            <w:r>
                              <w:t>(654) 321-1234</w:t>
                            </w:r>
                          </w:p>
                          <w:p w:rsidR="00F83F9A" w:rsidRPr="00F83F9A" w:rsidRDefault="00F83F9A" w:rsidP="00F83F9A"/>
                          <w:p w:rsidR="00F83F9A" w:rsidRPr="00F83F9A" w:rsidRDefault="00F83F9A" w:rsidP="00F83F9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641A2D" w:rsidP="00FF1AB3">
            <w:r w:rsidRPr="00641A2D">
              <mc:AlternateContent>
                <mc:Choice Requires="wps">
                  <w:drawing>
                    <wp:anchor distT="0" distB="0" distL="114300" distR="114300" simplePos="0" relativeHeight="252010496" behindDoc="0" locked="0" layoutInCell="0" allowOverlap="1" wp14:anchorId="556B8682" wp14:editId="19141773">
                      <wp:simplePos x="0" y="0"/>
                      <wp:positionH relativeFrom="page">
                        <wp:posOffset>679450</wp:posOffset>
                      </wp:positionH>
                      <wp:positionV relativeFrom="page">
                        <wp:posOffset>257810</wp:posOffset>
                      </wp:positionV>
                      <wp:extent cx="2042160" cy="1094105"/>
                      <wp:effectExtent l="2540" t="0" r="3175" b="1270"/>
                      <wp:wrapNone/>
                      <wp:docPr id="39" name="Text Box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A2D" w:rsidRPr="00F83F9A" w:rsidRDefault="00641A2D" w:rsidP="00641A2D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641A2D" w:rsidRDefault="00641A2D" w:rsidP="00641A2D"/>
                                <w:p w:rsidR="00641A2D" w:rsidRDefault="00641A2D" w:rsidP="00641A2D">
                                  <w:r>
                                    <w:t>Mountain View Elementary</w:t>
                                  </w:r>
                                </w:p>
                                <w:p w:rsidR="00641A2D" w:rsidRDefault="00641A2D" w:rsidP="00641A2D">
                                  <w:hyperlink r:id="rId37" w:history="1">
                                    <w:r w:rsidRPr="00F91266">
                                      <w:rPr/>
                                      <w:t>jsmith@mv.wesd.org</w:t>
                                    </w:r>
                                  </w:hyperlink>
                                </w:p>
                                <w:p w:rsidR="00641A2D" w:rsidRPr="00F83F9A" w:rsidRDefault="00641A2D" w:rsidP="00641A2D">
                                  <w:r>
                                    <w:t>(654) 321-1234</w:t>
                                  </w:r>
                                </w:p>
                                <w:p w:rsidR="00641A2D" w:rsidRPr="00F83F9A" w:rsidRDefault="00641A2D" w:rsidP="00641A2D"/>
                                <w:p w:rsidR="00641A2D" w:rsidRPr="00F83F9A" w:rsidRDefault="00641A2D" w:rsidP="00641A2D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6B8682" id="_x0000_s1041" type="#_x0000_t202" style="position:absolute;left:0;text-align:left;margin-left:53.5pt;margin-top:20.3pt;width:160.8pt;height:86.15pt;z-index:25201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" o:allowincell="f" filled="f" stroked="f">
                      <v:textbox inset="3.6pt,,3.6pt">
                        <w:txbxContent>
                          <w:p w:rsidR="00641A2D" w:rsidRPr="00F83F9A" w:rsidRDefault="00641A2D" w:rsidP="00641A2D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641A2D" w:rsidRDefault="00641A2D" w:rsidP="00641A2D"/>
                          <w:p w:rsidR="00641A2D" w:rsidRDefault="00641A2D" w:rsidP="00641A2D">
                            <w:r>
                              <w:t>Mountain View Elementary</w:t>
                            </w:r>
                          </w:p>
                          <w:p w:rsidR="00641A2D" w:rsidRDefault="00641A2D" w:rsidP="00641A2D">
                            <w:hyperlink r:id="rId38" w:history="1">
                              <w:r w:rsidRPr="00F91266">
                                <w:rPr/>
                                <w:t>jsmith@mv.wesd.org</w:t>
                              </w:r>
                            </w:hyperlink>
                          </w:p>
                          <w:p w:rsidR="00641A2D" w:rsidRPr="00F83F9A" w:rsidRDefault="00641A2D" w:rsidP="00641A2D">
                            <w:r>
                              <w:t>(654) 321-1234</w:t>
                            </w:r>
                          </w:p>
                          <w:p w:rsidR="00641A2D" w:rsidRPr="00F83F9A" w:rsidRDefault="00641A2D" w:rsidP="00641A2D"/>
                          <w:p w:rsidR="00641A2D" w:rsidRPr="00F83F9A" w:rsidRDefault="00641A2D" w:rsidP="00641A2D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Pr="00641A2D">
              <w:drawing>
                <wp:anchor distT="0" distB="0" distL="114300" distR="114300" simplePos="0" relativeHeight="252009472" behindDoc="0" locked="0" layoutInCell="0" allowOverlap="1" wp14:anchorId="7FA0FD6D" wp14:editId="5E2735BB">
                  <wp:simplePos x="0" y="0"/>
                  <wp:positionH relativeFrom="page">
                    <wp:posOffset>230242</wp:posOffset>
                  </wp:positionH>
                  <wp:positionV relativeFrom="page">
                    <wp:posOffset>7620</wp:posOffset>
                  </wp:positionV>
                  <wp:extent cx="2967990" cy="1605280"/>
                  <wp:effectExtent l="19050" t="0" r="3810" b="0"/>
                  <wp:wrapNone/>
                  <wp:docPr id="40" name="Picture 0" descr="name_card_flor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me_card_floral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90" cy="160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83F9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0" allowOverlap="1" wp14:anchorId="320423F1" wp14:editId="63E3991C">
                      <wp:simplePos x="0" y="0"/>
                      <wp:positionH relativeFrom="page">
                        <wp:posOffset>4450715</wp:posOffset>
                      </wp:positionH>
                      <wp:positionV relativeFrom="page">
                        <wp:posOffset>8134350</wp:posOffset>
                      </wp:positionV>
                      <wp:extent cx="2042160" cy="1094105"/>
                      <wp:effectExtent l="2540" t="0" r="3175" b="1270"/>
                      <wp:wrapNone/>
                      <wp:docPr id="3" name="Text Box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42160" cy="1094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83F9A" w:rsidRPr="00F83F9A" w:rsidRDefault="00F83F9A" w:rsidP="00F83F9A">
                                  <w:pPr>
                                    <w:pStyle w:val="Heading1"/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</w:pPr>
                                  <w:r w:rsidRPr="00F83F9A">
                                    <w:rPr>
                                      <w:b/>
                                      <w:sz w:val="28"/>
                                      <w:szCs w:val="24"/>
                                    </w:rPr>
                                    <w:t>Mrs. Jane Smith</w:t>
                                  </w:r>
                                </w:p>
                                <w:p w:rsidR="00F83F9A" w:rsidRDefault="00F83F9A" w:rsidP="00F83F9A"/>
                                <w:p w:rsidR="00F83F9A" w:rsidRDefault="00F83F9A" w:rsidP="00F83F9A">
                                  <w:r>
                                    <w:t>Mountain View Elementary</w:t>
                                  </w:r>
                                </w:p>
                                <w:p w:rsidR="00F83F9A" w:rsidRDefault="00641A2D" w:rsidP="00F83F9A">
                                  <w:hyperlink r:id="rId39" w:history="1">
                                    <w:r w:rsidR="00F83F9A" w:rsidRPr="00F91266">
                                      <w:rPr>
                                        <w:rStyle w:val="Hyperlink"/>
                                      </w:rPr>
                                      <w:t>jsmith@mv.wesd.org</w:t>
                                    </w:r>
                                  </w:hyperlink>
                                </w:p>
                                <w:p w:rsidR="00F83F9A" w:rsidRPr="00F83F9A" w:rsidRDefault="00F83F9A" w:rsidP="00F83F9A">
                                  <w:r>
                                    <w:t>(654) 321-1234</w:t>
                                  </w:r>
                                </w:p>
                                <w:p w:rsidR="00F83F9A" w:rsidRPr="00F83F9A" w:rsidRDefault="00F83F9A" w:rsidP="00F83F9A"/>
                                <w:p w:rsidR="00F83F9A" w:rsidRPr="00F83F9A" w:rsidRDefault="00F83F9A" w:rsidP="00F83F9A"/>
                              </w:txbxContent>
                            </wps:txbx>
                            <wps:bodyPr rot="0" vert="horz" wrap="square" lIns="45720" tIns="45720" rIns="4572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423F1" id="Text Box 362" o:spid="_x0000_s1042" type="#_x0000_t202" style="position:absolute;left:0;text-align:left;margin-left:350.45pt;margin-top:640.5pt;width:160.8pt;height:86.15pt;z-index:25198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" o:allowincell="f" filled="f" stroked="f">
                      <v:textbox inset="3.6pt,,3.6pt">
                        <w:txbxContent>
                          <w:p w:rsidR="00F83F9A" w:rsidRPr="00F83F9A" w:rsidRDefault="00F83F9A" w:rsidP="00F83F9A">
                            <w:pPr>
                              <w:pStyle w:val="Heading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F83F9A">
                              <w:rPr>
                                <w:b/>
                                <w:sz w:val="28"/>
                                <w:szCs w:val="24"/>
                              </w:rPr>
                              <w:t>Mrs. Jane Smith</w:t>
                            </w:r>
                          </w:p>
                          <w:p w:rsidR="00F83F9A" w:rsidRDefault="00F83F9A" w:rsidP="00F83F9A"/>
                          <w:p w:rsidR="00F83F9A" w:rsidRDefault="00F83F9A" w:rsidP="00F83F9A">
                            <w:r>
                              <w:t>Mountain View Elementary</w:t>
                            </w:r>
                          </w:p>
                          <w:p w:rsidR="00F83F9A" w:rsidRDefault="00641A2D" w:rsidP="00F83F9A">
                            <w:hyperlink r:id="rId40" w:history="1">
                              <w:r w:rsidR="00F83F9A" w:rsidRPr="00F91266">
                                <w:rPr>
                                  <w:rStyle w:val="Hyperlink"/>
                                </w:rPr>
                                <w:t>jsmith@mv.wesd.org</w:t>
                              </w:r>
                            </w:hyperlink>
                          </w:p>
                          <w:p w:rsidR="00F83F9A" w:rsidRPr="00F83F9A" w:rsidRDefault="00F83F9A" w:rsidP="00F83F9A">
                            <w:r>
                              <w:t>(654) 321-1234</w:t>
                            </w:r>
                          </w:p>
                          <w:p w:rsidR="00F83F9A" w:rsidRPr="00F83F9A" w:rsidRDefault="00F83F9A" w:rsidP="00F83F9A"/>
                          <w:p w:rsidR="00F83F9A" w:rsidRPr="00F83F9A" w:rsidRDefault="00F83F9A" w:rsidP="00F83F9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</w:tr>
    </w:tbl>
    <w:p w:rsidR="00E0742E" w:rsidRPr="00D36CD6" w:rsidRDefault="00F83F9A" w:rsidP="007B1B0E">
      <w:r>
        <w:t xml:space="preserve">For more fun teacher freebies, visit </w:t>
      </w:r>
      <w:hyperlink r:id="rId41" w:history="1">
        <w:r w:rsidRPr="00F91266">
          <w:rPr>
            <w:rStyle w:val="Hyperlink"/>
          </w:rPr>
          <w:t>www.SquareheadTeachers.com</w:t>
        </w:r>
      </w:hyperlink>
      <w:r>
        <w:t xml:space="preserve"> </w:t>
      </w:r>
    </w:p>
    <w:sectPr w:rsidR="00E0742E" w:rsidRPr="00D36CD6" w:rsidSect="00E0742E">
      <w:type w:val="continuous"/>
      <w:pgSz w:w="12240" w:h="15840"/>
      <w:pgMar w:top="720" w:right="1080" w:bottom="0" w:left="1080" w:header="720" w:footer="720" w:gutter="0"/>
      <w:paperSrc w:first="15" w:other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226D1F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E68D0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85103AB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2C22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34AA25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494B6F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7661C9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28E0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68AF8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0CC50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F9A"/>
    <w:rsid w:val="00020006"/>
    <w:rsid w:val="000D280C"/>
    <w:rsid w:val="000E07C7"/>
    <w:rsid w:val="000F0000"/>
    <w:rsid w:val="00111C93"/>
    <w:rsid w:val="00143042"/>
    <w:rsid w:val="0022567E"/>
    <w:rsid w:val="00281F08"/>
    <w:rsid w:val="00300864"/>
    <w:rsid w:val="003309DD"/>
    <w:rsid w:val="00330A1E"/>
    <w:rsid w:val="003C7ED1"/>
    <w:rsid w:val="003E552A"/>
    <w:rsid w:val="004B3882"/>
    <w:rsid w:val="00501637"/>
    <w:rsid w:val="00534B9C"/>
    <w:rsid w:val="005662AE"/>
    <w:rsid w:val="005C5DB7"/>
    <w:rsid w:val="00613877"/>
    <w:rsid w:val="00617049"/>
    <w:rsid w:val="00641A2D"/>
    <w:rsid w:val="007561CA"/>
    <w:rsid w:val="0078133F"/>
    <w:rsid w:val="00782770"/>
    <w:rsid w:val="007B1B0E"/>
    <w:rsid w:val="007C5E9D"/>
    <w:rsid w:val="00823599"/>
    <w:rsid w:val="00870BFB"/>
    <w:rsid w:val="008819E8"/>
    <w:rsid w:val="008A265B"/>
    <w:rsid w:val="008B02C5"/>
    <w:rsid w:val="008B67B6"/>
    <w:rsid w:val="009272B0"/>
    <w:rsid w:val="009B573C"/>
    <w:rsid w:val="009B6A58"/>
    <w:rsid w:val="00AA2702"/>
    <w:rsid w:val="00AD0A42"/>
    <w:rsid w:val="00B63427"/>
    <w:rsid w:val="00B71A6A"/>
    <w:rsid w:val="00B858EB"/>
    <w:rsid w:val="00BC31DF"/>
    <w:rsid w:val="00BC541E"/>
    <w:rsid w:val="00BE6CB7"/>
    <w:rsid w:val="00C7493F"/>
    <w:rsid w:val="00CC0192"/>
    <w:rsid w:val="00CC7F20"/>
    <w:rsid w:val="00D20F73"/>
    <w:rsid w:val="00D36CD6"/>
    <w:rsid w:val="00D84154"/>
    <w:rsid w:val="00D861B9"/>
    <w:rsid w:val="00DB71FC"/>
    <w:rsid w:val="00E0742E"/>
    <w:rsid w:val="00E215B6"/>
    <w:rsid w:val="00E434E0"/>
    <w:rsid w:val="00E610DC"/>
    <w:rsid w:val="00EE32B9"/>
    <w:rsid w:val="00F83F9A"/>
    <w:rsid w:val="00FE1121"/>
    <w:rsid w:val="00FF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69,#333"/>
    </o:shapedefaults>
    <o:shapelayout v:ext="edit">
      <o:idmap v:ext="edit" data="1"/>
    </o:shapelayout>
  </w:shapeDefaults>
  <w:decimalSymbol w:val="."/>
  <w:listSeparator w:val=","/>
  <w15:docId w15:val="{53426592-A788-46D6-8637-B21EF1680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552A"/>
    <w:pPr>
      <w:jc w:val="center"/>
    </w:pPr>
    <w:rPr>
      <w:rFonts w:asciiTheme="majorHAnsi" w:hAnsiTheme="majorHAnsi"/>
      <w:color w:val="0D0D0D" w:themeColor="text1" w:themeTint="F2"/>
      <w:spacing w:val="5"/>
      <w:sz w:val="24"/>
      <w:szCs w:val="24"/>
    </w:rPr>
  </w:style>
  <w:style w:type="paragraph" w:styleId="Heading1">
    <w:name w:val="heading 1"/>
    <w:basedOn w:val="Name"/>
    <w:next w:val="Normal"/>
    <w:link w:val="Heading1Char"/>
    <w:qFormat/>
    <w:rsid w:val="00143042"/>
    <w:pPr>
      <w:outlineLvl w:val="0"/>
    </w:pPr>
    <w:rPr>
      <w:sz w:val="64"/>
      <w:szCs w:val="6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534B9C"/>
    <w:rPr>
      <w:color w:val="262626" w:themeColor="text1" w:themeTint="D9"/>
      <w:sz w:val="28"/>
      <w:szCs w:val="28"/>
    </w:rPr>
  </w:style>
  <w:style w:type="paragraph" w:styleId="BalloonText">
    <w:name w:val="Balloon Text"/>
    <w:basedOn w:val="Normal"/>
    <w:semiHidden/>
    <w:rsid w:val="00E0742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semiHidden/>
    <w:rsid w:val="00E0742E"/>
    <w:pPr>
      <w:spacing w:after="120"/>
    </w:pPr>
  </w:style>
  <w:style w:type="character" w:customStyle="1" w:styleId="Heading1Char">
    <w:name w:val="Heading 1 Char"/>
    <w:basedOn w:val="DefaultParagraphFont"/>
    <w:link w:val="Heading1"/>
    <w:rsid w:val="00143042"/>
    <w:rPr>
      <w:rFonts w:asciiTheme="majorHAnsi" w:hAnsiTheme="majorHAnsi"/>
      <w:color w:val="262626" w:themeColor="text1" w:themeTint="D9"/>
      <w:spacing w:val="5"/>
      <w:sz w:val="64"/>
      <w:szCs w:val="64"/>
    </w:rPr>
  </w:style>
  <w:style w:type="character" w:styleId="Hyperlink">
    <w:name w:val="Hyperlink"/>
    <w:basedOn w:val="DefaultParagraphFont"/>
    <w:unhideWhenUsed/>
    <w:rsid w:val="00F83F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mith@mv.wesd.org" TargetMode="External"/><Relationship Id="rId13" Type="http://schemas.openxmlformats.org/officeDocument/2006/relationships/hyperlink" Target="mailto:jsmith@mv.wesd.org" TargetMode="External"/><Relationship Id="rId18" Type="http://schemas.openxmlformats.org/officeDocument/2006/relationships/hyperlink" Target="mailto:jsmith@mv.wesd.org" TargetMode="External"/><Relationship Id="rId26" Type="http://schemas.openxmlformats.org/officeDocument/2006/relationships/hyperlink" Target="mailto:jsmith@mv.wesd.org" TargetMode="External"/><Relationship Id="rId39" Type="http://schemas.openxmlformats.org/officeDocument/2006/relationships/hyperlink" Target="mailto:jsmith@mv.wesd.org" TargetMode="External"/><Relationship Id="rId3" Type="http://schemas.openxmlformats.org/officeDocument/2006/relationships/styles" Target="styles.xml"/><Relationship Id="rId21" Type="http://schemas.openxmlformats.org/officeDocument/2006/relationships/hyperlink" Target="mailto:jsmith@mv.wesd.org" TargetMode="External"/><Relationship Id="rId34" Type="http://schemas.openxmlformats.org/officeDocument/2006/relationships/hyperlink" Target="mailto:jsmith@mv.wesd.org" TargetMode="External"/><Relationship Id="rId42" Type="http://schemas.openxmlformats.org/officeDocument/2006/relationships/fontTable" Target="fontTable.xml"/><Relationship Id="rId7" Type="http://schemas.openxmlformats.org/officeDocument/2006/relationships/hyperlink" Target="mailto:jsmith@mv.wesd.org" TargetMode="External"/><Relationship Id="rId12" Type="http://schemas.openxmlformats.org/officeDocument/2006/relationships/hyperlink" Target="mailto:jsmith@mv.wesd.org" TargetMode="External"/><Relationship Id="rId17" Type="http://schemas.openxmlformats.org/officeDocument/2006/relationships/hyperlink" Target="mailto:jsmith@mv.wesd.org" TargetMode="External"/><Relationship Id="rId25" Type="http://schemas.openxmlformats.org/officeDocument/2006/relationships/hyperlink" Target="mailto:jsmith@mv.wesd.org" TargetMode="External"/><Relationship Id="rId33" Type="http://schemas.openxmlformats.org/officeDocument/2006/relationships/hyperlink" Target="mailto:jsmith@mv.wesd.org" TargetMode="External"/><Relationship Id="rId38" Type="http://schemas.openxmlformats.org/officeDocument/2006/relationships/hyperlink" Target="mailto:jsmith@mv.wesd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jsmith@mv.wesd.org" TargetMode="External"/><Relationship Id="rId20" Type="http://schemas.openxmlformats.org/officeDocument/2006/relationships/hyperlink" Target="mailto:jsmith@mv.wesd.org" TargetMode="External"/><Relationship Id="rId29" Type="http://schemas.openxmlformats.org/officeDocument/2006/relationships/hyperlink" Target="mailto:jsmith@mv.wesd.org" TargetMode="External"/><Relationship Id="rId41" Type="http://schemas.openxmlformats.org/officeDocument/2006/relationships/hyperlink" Target="http://www.SquareheadTeachers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jsmith@mv.wesd.org" TargetMode="External"/><Relationship Id="rId24" Type="http://schemas.openxmlformats.org/officeDocument/2006/relationships/hyperlink" Target="mailto:jsmith@mv.wesd.org" TargetMode="External"/><Relationship Id="rId32" Type="http://schemas.openxmlformats.org/officeDocument/2006/relationships/hyperlink" Target="mailto:jsmith@mv.wesd.org" TargetMode="External"/><Relationship Id="rId37" Type="http://schemas.openxmlformats.org/officeDocument/2006/relationships/hyperlink" Target="mailto:jsmith@mv.wesd.org" TargetMode="External"/><Relationship Id="rId40" Type="http://schemas.openxmlformats.org/officeDocument/2006/relationships/hyperlink" Target="mailto:jsmith@mv.wesd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smith@mv.wesd.org" TargetMode="External"/><Relationship Id="rId23" Type="http://schemas.openxmlformats.org/officeDocument/2006/relationships/hyperlink" Target="mailto:jsmith@mv.wesd.org" TargetMode="External"/><Relationship Id="rId28" Type="http://schemas.openxmlformats.org/officeDocument/2006/relationships/hyperlink" Target="mailto:jsmith@mv.wesd.org" TargetMode="External"/><Relationship Id="rId36" Type="http://schemas.openxmlformats.org/officeDocument/2006/relationships/hyperlink" Target="mailto:jsmith@mv.wesd.org" TargetMode="External"/><Relationship Id="rId10" Type="http://schemas.openxmlformats.org/officeDocument/2006/relationships/hyperlink" Target="mailto:jsmith@mv.wesd.org" TargetMode="External"/><Relationship Id="rId19" Type="http://schemas.openxmlformats.org/officeDocument/2006/relationships/hyperlink" Target="mailto:jsmith@mv.wesd.org" TargetMode="External"/><Relationship Id="rId31" Type="http://schemas.openxmlformats.org/officeDocument/2006/relationships/hyperlink" Target="mailto:jsmith@mv.wesd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smith@mv.wesd.org" TargetMode="External"/><Relationship Id="rId14" Type="http://schemas.openxmlformats.org/officeDocument/2006/relationships/hyperlink" Target="mailto:jsmith@mv.wesd.org" TargetMode="External"/><Relationship Id="rId22" Type="http://schemas.openxmlformats.org/officeDocument/2006/relationships/hyperlink" Target="mailto:jsmith@mv.wesd.org" TargetMode="External"/><Relationship Id="rId27" Type="http://schemas.openxmlformats.org/officeDocument/2006/relationships/hyperlink" Target="mailto:jsmith@mv.wesd.org" TargetMode="External"/><Relationship Id="rId30" Type="http://schemas.openxmlformats.org/officeDocument/2006/relationships/hyperlink" Target="mailto:jsmith@mv.wesd.org" TargetMode="External"/><Relationship Id="rId35" Type="http://schemas.openxmlformats.org/officeDocument/2006/relationships/hyperlink" Target="mailto:jsmith@mv.wesd.org" TargetMode="External"/><Relationship Id="rId43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bee_m\AppData\Roaming\Microsoft\Templates\Place%20cards%20(Floral%20design,%2010%20per%20pag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2">
      <a:majorFont>
        <a:latin typeface="Candara"/>
        <a:ea typeface=""/>
        <a:cs typeface=""/>
      </a:majorFont>
      <a:minorFont>
        <a:latin typeface="Canda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698C578F-793F-43A1-88B3-1D05BAEA4C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Place cards (Floral design, 10 per page)</Template>
  <TotalTime>0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Party place cards (floral design, 10/pg)</vt:lpstr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Party place cards (floral design, 10/pg)</dc:title>
  <dc:creator>Windows User</dc:creator>
  <cp:keywords/>
  <cp:lastModifiedBy>Albee, Mindy</cp:lastModifiedBy>
  <cp:revision>2</cp:revision>
  <cp:lastPrinted>2008-04-30T23:33:00Z</cp:lastPrinted>
  <dcterms:created xsi:type="dcterms:W3CDTF">2014-08-26T22:25:00Z</dcterms:created>
  <dcterms:modified xsi:type="dcterms:W3CDTF">2014-08-26T22:25:00Z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TC010001501033</vt:lpwstr>
  </property>
</Properties>
</file>